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6BA" w:rsidRDefault="00693F74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6110</wp:posOffset>
                </wp:positionV>
                <wp:extent cx="7772400" cy="10046212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46212"/>
                          <a:chOff x="0" y="0"/>
                          <a:chExt cx="7772400" cy="10046212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61"/>
                            <a:ext cx="7772400" cy="10049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508737" y="135241"/>
                            <a:ext cx="4310449" cy="444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6BA" w:rsidRDefault="00693F74"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56"/>
                                </w:rPr>
                                <w:t>For Information 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" style="width:612pt;height:791.04pt;position:absolute;mso-position-horizontal-relative:page;mso-position-horizontal:absolute;margin-left:0pt;mso-position-vertical-relative:page;margin-top:0.48114pt;" coordsize="77724,100462">
                <v:shape id="Picture 85" style="position:absolute;width:77724;height:100492;left:0;top:-30;" filled="f">
                  <v:imagedata r:id="rId5"/>
                </v:shape>
                <v:rect id="Rectangle 8" style="position:absolute;width:43104;height:4445;left:25087;top:1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10101"/>
                            <w:sz w:val="56"/>
                          </w:rPr>
                          <w:t xml:space="preserve">For Information Only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A726BA" w:rsidRDefault="00693F7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6110</wp:posOffset>
                </wp:positionV>
                <wp:extent cx="7772400" cy="10046212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46212"/>
                          <a:chOff x="0" y="0"/>
                          <a:chExt cx="7772400" cy="10046212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61"/>
                            <a:ext cx="7772400" cy="10049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426670" y="176275"/>
                            <a:ext cx="4310449" cy="444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6BA" w:rsidRDefault="00693F74">
                              <w:bookmarkStart w:id="0" w:name="_GoBack"/>
                              <w:r>
                                <w:rPr>
                                  <w:rFonts w:ascii="Arial" w:eastAsia="Arial" w:hAnsi="Arial" w:cs="Arial"/>
                                  <w:color w:val="010101"/>
                                  <w:sz w:val="56"/>
                                </w:rPr>
                                <w:t>For Information Only</w:t>
                              </w:r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29" style="position:absolute;left:0;text-align:left;margin-left:0;margin-top:.5pt;width:612pt;height:791.05pt;z-index:251659264;mso-position-horizontal-relative:page;mso-position-vertical-relative:page" coordsize="77724,100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30" type="#_x0000_t75" style="position:absolute;top:-30;width:77724;height:100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">
                  <v:imagedata r:id="rId7" o:title=""/>
                </v:shape>
                <v:rect id="Rectangle 13" o:spid="_x0000_s1031" style="position:absolute;left:24266;top:1762;width:43105;height: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A726BA" w:rsidRDefault="00693F74">
                        <w:bookmarkStart w:id="1" w:name="_GoBack"/>
                        <w:r>
                          <w:rPr>
                            <w:rFonts w:ascii="Arial" w:eastAsia="Arial" w:hAnsi="Arial" w:cs="Arial"/>
                            <w:color w:val="010101"/>
                            <w:sz w:val="56"/>
                          </w:rPr>
                          <w:t>For Information Only</w:t>
                        </w:r>
                        <w:bookmarkEnd w:id="1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726B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6BA"/>
    <w:rsid w:val="00693F74"/>
    <w:rsid w:val="00A7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9C9BAA-B96D-4FD6-8C81-438ACAC4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7B5917CA.dotm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Tharp, Rebecca L</dc:creator>
  <cp:keywords/>
  <cp:lastModifiedBy>Tharp, Rebecca L</cp:lastModifiedBy>
  <cp:revision>2</cp:revision>
  <dcterms:created xsi:type="dcterms:W3CDTF">2019-01-02T18:30:00Z</dcterms:created>
  <dcterms:modified xsi:type="dcterms:W3CDTF">2019-01-02T18:30:00Z</dcterms:modified>
</cp:coreProperties>
</file>